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20038" w14:textId="77777777" w:rsidR="00707EFF" w:rsidRDefault="000E6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ELIZABETH R. GRIFFIN PROGRAM </w:t>
      </w:r>
    </w:p>
    <w:p w14:paraId="643F45C0" w14:textId="77777777" w:rsidR="00707EFF" w:rsidRDefault="000E6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PROJECT PROPOSAL TEMPLATE</w:t>
      </w:r>
    </w:p>
    <w:p w14:paraId="6A63B5AF" w14:textId="77777777" w:rsidR="00707EFF" w:rsidRDefault="00707E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3DD9BD" w14:textId="6569582B" w:rsidR="00707EFF" w:rsidRPr="005B2658" w:rsidRDefault="00B82740" w:rsidP="000F02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  <w:b/>
        </w:rPr>
        <w:t xml:space="preserve">Addressing Agricultural </w:t>
      </w:r>
      <w:proofErr w:type="spellStart"/>
      <w:r w:rsidRPr="005B2658">
        <w:rPr>
          <w:rFonts w:ascii="Times New Roman" w:eastAsia="Times New Roman" w:hAnsi="Times New Roman" w:cs="Times New Roman"/>
          <w:b/>
        </w:rPr>
        <w:t>Biorisk</w:t>
      </w:r>
      <w:proofErr w:type="spellEnd"/>
      <w:r w:rsidRPr="005B2658">
        <w:rPr>
          <w:rFonts w:ascii="Times New Roman" w:eastAsia="Times New Roman" w:hAnsi="Times New Roman" w:cs="Times New Roman"/>
          <w:b/>
        </w:rPr>
        <w:t xml:space="preserve"> Evidence Base Gaps with Applied Research</w:t>
      </w:r>
    </w:p>
    <w:p w14:paraId="75D6CEFF" w14:textId="77777777" w:rsidR="00707EFF" w:rsidRPr="005B2658" w:rsidRDefault="00707EF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CCFF456" w14:textId="6AE9758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 w:rsidRPr="005B2658">
        <w:rPr>
          <w:rFonts w:ascii="Times New Roman" w:eastAsia="Times New Roman" w:hAnsi="Times New Roman" w:cs="Times New Roman"/>
          <w:b/>
          <w:bCs/>
        </w:rPr>
        <w:t xml:space="preserve">Instructions: </w:t>
      </w:r>
      <w:r w:rsidRPr="005B2658">
        <w:rPr>
          <w:rFonts w:ascii="Times New Roman" w:eastAsia="Times New Roman" w:hAnsi="Times New Roman" w:cs="Times New Roman"/>
        </w:rPr>
        <w:t xml:space="preserve">Each section must be completed to be considered for funding. Please refer to the guidance provided below. If you have any questions on formatting or content, please contact us at </w:t>
      </w:r>
      <w:r w:rsidR="00B82740" w:rsidRPr="005B2658">
        <w:rPr>
          <w:rFonts w:ascii="Times New Roman" w:eastAsia="Times New Roman" w:hAnsi="Times New Roman" w:cs="Times New Roman"/>
          <w:u w:val="single"/>
        </w:rPr>
        <w:t>hottman1@jhu.edu</w:t>
      </w:r>
    </w:p>
    <w:p w14:paraId="2A211A70" w14:textId="77777777" w:rsidR="00707EFF" w:rsidRPr="005B2658" w:rsidRDefault="00707EF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300017E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5B2658">
        <w:rPr>
          <w:rFonts w:ascii="Times New Roman" w:eastAsia="Times New Roman" w:hAnsi="Times New Roman" w:cs="Times New Roman"/>
          <w:b/>
        </w:rPr>
        <w:t xml:space="preserve">Project Title: </w:t>
      </w:r>
      <w:r w:rsidRPr="005B2658">
        <w:rPr>
          <w:rFonts w:ascii="Times New Roman" w:eastAsia="Times New Roman" w:hAnsi="Times New Roman" w:cs="Times New Roman"/>
        </w:rPr>
        <w:t>Please provide a one-sentence project title that succinctly describes the project and outcome</w:t>
      </w:r>
    </w:p>
    <w:p w14:paraId="42463190" w14:textId="77777777" w:rsidR="00707EFF" w:rsidRPr="005B2658" w:rsidRDefault="00707EF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9E845A5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5B2658">
        <w:rPr>
          <w:rFonts w:ascii="Times New Roman" w:eastAsia="Times New Roman" w:hAnsi="Times New Roman" w:cs="Times New Roman"/>
          <w:b/>
        </w:rPr>
        <w:t>Project Summary:</w:t>
      </w:r>
      <w:r w:rsidRPr="005B2658">
        <w:t xml:space="preserve"> </w:t>
      </w:r>
      <w:r w:rsidRPr="005B2658">
        <w:rPr>
          <w:rFonts w:ascii="Times New Roman" w:eastAsia="Times New Roman" w:hAnsi="Times New Roman" w:cs="Times New Roman"/>
        </w:rPr>
        <w:t>Please provide a brief and specific summary of what you propose to accomplish.  This must include a succinct description of the research objectives and anticipated results.</w:t>
      </w:r>
    </w:p>
    <w:p w14:paraId="7EC486BB" w14:textId="77777777" w:rsidR="00707EFF" w:rsidRPr="005B2658" w:rsidRDefault="00707EF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471B230" w14:textId="77777777" w:rsidR="00707EFF" w:rsidRPr="005B2658" w:rsidRDefault="00D83BF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  <w:b/>
        </w:rPr>
        <w:t>Focus Areas to be Tested:</w:t>
      </w:r>
      <w:r w:rsidRPr="005B2658">
        <w:rPr>
          <w:rFonts w:ascii="Times New Roman" w:eastAsia="Times New Roman" w:hAnsi="Times New Roman" w:cs="Times New Roman"/>
        </w:rPr>
        <w:t xml:space="preserve"> Please list the key focus area(s) and corresponding component(s) to be evaluated.</w:t>
      </w:r>
    </w:p>
    <w:p w14:paraId="28CDB7D3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  <w:b/>
        </w:rPr>
        <w:t>Country of Impact:</w:t>
      </w:r>
      <w:r w:rsidRPr="005B2658">
        <w:rPr>
          <w:rFonts w:ascii="Times New Roman" w:eastAsia="Times New Roman" w:hAnsi="Times New Roman" w:cs="Times New Roman"/>
        </w:rPr>
        <w:t xml:space="preserve"> Please list the country where the research will be implemented</w:t>
      </w:r>
    </w:p>
    <w:p w14:paraId="7711F211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  <w:b/>
        </w:rPr>
        <w:t>Facility of Impact:</w:t>
      </w:r>
      <w:r w:rsidRPr="005B2658">
        <w:rPr>
          <w:rFonts w:ascii="Times New Roman" w:eastAsia="Times New Roman" w:hAnsi="Times New Roman" w:cs="Times New Roman"/>
        </w:rPr>
        <w:t xml:space="preserve"> Please list the type of facility where the research will be implemented. If you are collaborating across facilities, please list all applicable.</w:t>
      </w:r>
    </w:p>
    <w:p w14:paraId="06805CE8" w14:textId="77777777" w:rsidR="00707EFF" w:rsidRPr="005B2658" w:rsidRDefault="00707EF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A2A4E98" w14:textId="77777777" w:rsidR="005B2658" w:rsidRDefault="000E6537" w:rsidP="005B265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  <w:b/>
          <w:bCs/>
        </w:rPr>
        <w:t>Scope of Work:</w:t>
      </w:r>
      <w:r w:rsidRPr="005B2658">
        <w:rPr>
          <w:rFonts w:ascii="Times New Roman" w:eastAsia="Times New Roman" w:hAnsi="Times New Roman" w:cs="Times New Roman"/>
        </w:rPr>
        <w:t xml:space="preserve"> Please provide a detailed explanation (not to exceed 750-1,000 words) of how the research project will specifically meet your proposed objectives. </w:t>
      </w:r>
      <w:r w:rsidR="1EEF45E5" w:rsidRPr="005B2658">
        <w:rPr>
          <w:rFonts w:ascii="Times New Roman" w:eastAsia="Times New Roman" w:hAnsi="Times New Roman" w:cs="Times New Roman"/>
        </w:rPr>
        <w:t xml:space="preserve">Please outline this section under the following subsections: </w:t>
      </w:r>
      <w:r w:rsidR="1EEF45E5" w:rsidRPr="005B2658">
        <w:rPr>
          <w:rFonts w:ascii="Times New Roman" w:eastAsia="Times New Roman" w:hAnsi="Times New Roman" w:cs="Times New Roman"/>
          <w:i/>
          <w:iCs/>
        </w:rPr>
        <w:t>Objectives, Approach, Deliverables</w:t>
      </w:r>
      <w:r w:rsidR="1EEF45E5" w:rsidRPr="005B2658">
        <w:rPr>
          <w:rFonts w:ascii="Times New Roman" w:eastAsia="Times New Roman" w:hAnsi="Times New Roman" w:cs="Times New Roman"/>
        </w:rPr>
        <w:t xml:space="preserve">. </w:t>
      </w:r>
      <w:r w:rsidRPr="005B2658">
        <w:rPr>
          <w:rFonts w:ascii="Times New Roman" w:eastAsia="Times New Roman" w:hAnsi="Times New Roman" w:cs="Times New Roman"/>
        </w:rPr>
        <w:t>ERGP and our external expert committee will view the following attributes favorably in your experimental design:</w:t>
      </w:r>
    </w:p>
    <w:p w14:paraId="3B55C5BC" w14:textId="77777777" w:rsidR="005B2658" w:rsidRDefault="2AEEF37F" w:rsidP="005B265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</w:rPr>
        <w:t xml:space="preserve">A research strategy for each laboratory outlining clear aims and </w:t>
      </w:r>
      <w:proofErr w:type="gramStart"/>
      <w:r w:rsidRPr="005B2658">
        <w:rPr>
          <w:rFonts w:ascii="Times New Roman" w:eastAsia="Times New Roman" w:hAnsi="Times New Roman" w:cs="Times New Roman"/>
        </w:rPr>
        <w:t>objectives;</w:t>
      </w:r>
      <w:proofErr w:type="gramEnd"/>
      <w:r w:rsidRPr="005B2658">
        <w:rPr>
          <w:rFonts w:ascii="Times New Roman" w:eastAsia="Times New Roman" w:hAnsi="Times New Roman" w:cs="Times New Roman"/>
        </w:rPr>
        <w:t xml:space="preserve"> </w:t>
      </w:r>
    </w:p>
    <w:p w14:paraId="02FC0528" w14:textId="31C5B27F" w:rsidR="005B2658" w:rsidRDefault="2AEEF37F" w:rsidP="005B265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</w:rPr>
        <w:t>An experimental approach and appropriate plan to test each objective;</w:t>
      </w:r>
      <w:r w:rsidR="005B2658">
        <w:rPr>
          <w:rFonts w:ascii="Times New Roman" w:eastAsia="Times New Roman" w:hAnsi="Times New Roman" w:cs="Times New Roman"/>
        </w:rPr>
        <w:t xml:space="preserve"> and</w:t>
      </w:r>
    </w:p>
    <w:p w14:paraId="0E641B52" w14:textId="1E73A103" w:rsidR="2AEEF37F" w:rsidRPr="005B2658" w:rsidRDefault="2AEEF37F" w:rsidP="005B265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</w:rPr>
        <w:t>An appropriate and clear process for data analysis and evaluation of findings and/or recommendations</w:t>
      </w:r>
      <w:r w:rsidR="005B2658">
        <w:rPr>
          <w:rFonts w:ascii="Times New Roman" w:eastAsia="Times New Roman" w:hAnsi="Times New Roman" w:cs="Times New Roman"/>
        </w:rPr>
        <w:t>.</w:t>
      </w:r>
    </w:p>
    <w:p w14:paraId="37CF6B82" w14:textId="77777777" w:rsidR="00707EFF" w:rsidRPr="005B2658" w:rsidRDefault="00707EF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B5C1978" w14:textId="36EFA9A3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  <w:b/>
          <w:bCs/>
        </w:rPr>
        <w:t>Schedule/Timeline:</w:t>
      </w:r>
      <w:r w:rsidRPr="005B2658">
        <w:rPr>
          <w:rFonts w:ascii="Times New Roman" w:eastAsia="Times New Roman" w:hAnsi="Times New Roman" w:cs="Times New Roman"/>
        </w:rPr>
        <w:t xml:space="preserve"> Please provide a timeline for the completion of the overall research project and for each objective and deliverable; this should include a timeline for all major milestones and link with the scope of work. Please note that this timeline can span no more than 1</w:t>
      </w:r>
      <w:r w:rsidR="00D83BF5" w:rsidRPr="005B2658">
        <w:rPr>
          <w:rFonts w:ascii="Times New Roman" w:eastAsia="Times New Roman" w:hAnsi="Times New Roman" w:cs="Times New Roman"/>
        </w:rPr>
        <w:t>2</w:t>
      </w:r>
      <w:r w:rsidRPr="005B2658">
        <w:rPr>
          <w:rFonts w:ascii="Times New Roman" w:eastAsia="Times New Roman" w:hAnsi="Times New Roman" w:cs="Times New Roman"/>
        </w:rPr>
        <w:t xml:space="preserve"> months. </w:t>
      </w:r>
    </w:p>
    <w:p w14:paraId="0749CFC3" w14:textId="77777777" w:rsidR="00707EFF" w:rsidRPr="005B2658" w:rsidRDefault="00707EF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5B42409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  <w:b/>
        </w:rPr>
        <w:t>Budget:</w:t>
      </w:r>
      <w:r w:rsidRPr="005B2658">
        <w:rPr>
          <w:rFonts w:ascii="Times New Roman" w:eastAsia="Times New Roman" w:hAnsi="Times New Roman" w:cs="Times New Roman"/>
        </w:rPr>
        <w:t xml:space="preserve"> Please complete the budget worksheet and budget narrative.  Please note that your budget similarly should span no more than 1</w:t>
      </w:r>
      <w:r w:rsidR="00D83BF5" w:rsidRPr="005B2658">
        <w:rPr>
          <w:rFonts w:ascii="Times New Roman" w:eastAsia="Times New Roman" w:hAnsi="Times New Roman" w:cs="Times New Roman"/>
        </w:rPr>
        <w:t>2</w:t>
      </w:r>
      <w:r w:rsidRPr="005B2658">
        <w:rPr>
          <w:rFonts w:ascii="Times New Roman" w:eastAsia="Times New Roman" w:hAnsi="Times New Roman" w:cs="Times New Roman"/>
        </w:rPr>
        <w:t xml:space="preserve"> months and align with your research plan. </w:t>
      </w:r>
    </w:p>
    <w:p w14:paraId="5AD74FF3" w14:textId="77777777" w:rsidR="00707EFF" w:rsidRPr="005B2658" w:rsidRDefault="00707EF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122FF96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  <w:b/>
        </w:rPr>
        <w:t>Sustainability:</w:t>
      </w:r>
      <w:r w:rsidRPr="005B2658">
        <w:rPr>
          <w:rFonts w:ascii="Times New Roman" w:eastAsia="Times New Roman" w:hAnsi="Times New Roman" w:cs="Times New Roman"/>
        </w:rPr>
        <w:t xml:space="preserve"> Please outline your approach for supporting and sustaining outcomes of your proposed research. Consider inclusion of additional research efforts, institutional policy development, education/training, and how facilities/institutions can take ownership of the outcomes following project completion.</w:t>
      </w:r>
    </w:p>
    <w:p w14:paraId="06B3DCF6" w14:textId="77777777" w:rsidR="00707EFF" w:rsidRPr="005B2658" w:rsidRDefault="00707EF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D307713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B2658">
        <w:rPr>
          <w:rFonts w:ascii="Times New Roman" w:eastAsia="Times New Roman" w:hAnsi="Times New Roman" w:cs="Times New Roman"/>
          <w:b/>
        </w:rPr>
        <w:t>Point of Contact</w:t>
      </w:r>
    </w:p>
    <w:p w14:paraId="0754E61A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5B2658">
        <w:rPr>
          <w:rFonts w:ascii="Times New Roman" w:eastAsia="Times New Roman" w:hAnsi="Times New Roman" w:cs="Times New Roman"/>
          <w:bCs/>
        </w:rPr>
        <w:t>Name:</w:t>
      </w:r>
    </w:p>
    <w:p w14:paraId="5F0C30E3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5B2658">
        <w:rPr>
          <w:rFonts w:ascii="Times New Roman" w:eastAsia="Times New Roman" w:hAnsi="Times New Roman" w:cs="Times New Roman"/>
          <w:bCs/>
        </w:rPr>
        <w:t>Position:</w:t>
      </w:r>
    </w:p>
    <w:p w14:paraId="71BC4C34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5B2658">
        <w:rPr>
          <w:rFonts w:ascii="Times New Roman" w:eastAsia="Times New Roman" w:hAnsi="Times New Roman" w:cs="Times New Roman"/>
          <w:bCs/>
        </w:rPr>
        <w:t>Affiliation:</w:t>
      </w:r>
    </w:p>
    <w:p w14:paraId="5FC45BA1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5B2658">
        <w:rPr>
          <w:rFonts w:ascii="Times New Roman" w:eastAsia="Times New Roman" w:hAnsi="Times New Roman" w:cs="Times New Roman"/>
          <w:bCs/>
        </w:rPr>
        <w:t>Address:</w:t>
      </w:r>
    </w:p>
    <w:p w14:paraId="0AFC092E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5B2658">
        <w:rPr>
          <w:rFonts w:ascii="Times New Roman" w:eastAsia="Times New Roman" w:hAnsi="Times New Roman" w:cs="Times New Roman"/>
          <w:bCs/>
        </w:rPr>
        <w:t>Office Phone Number:</w:t>
      </w:r>
    </w:p>
    <w:p w14:paraId="01F8ED73" w14:textId="77777777" w:rsidR="00707EFF" w:rsidRPr="005B2658" w:rsidRDefault="000E6537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5B2658">
        <w:rPr>
          <w:rFonts w:ascii="Times New Roman" w:eastAsia="Times New Roman" w:hAnsi="Times New Roman" w:cs="Times New Roman"/>
          <w:bCs/>
        </w:rPr>
        <w:t>Mobile Phone Number:</w:t>
      </w:r>
    </w:p>
    <w:p w14:paraId="45BA100C" w14:textId="77777777" w:rsidR="00707EFF" w:rsidRPr="005B2658" w:rsidRDefault="000E6537">
      <w:pPr>
        <w:rPr>
          <w:rFonts w:ascii="Times New Roman" w:eastAsia="Times New Roman" w:hAnsi="Times New Roman" w:cs="Times New Roman"/>
          <w:bCs/>
        </w:rPr>
      </w:pPr>
      <w:r w:rsidRPr="005B2658">
        <w:rPr>
          <w:rFonts w:ascii="Times New Roman" w:eastAsia="Times New Roman" w:hAnsi="Times New Roman" w:cs="Times New Roman"/>
          <w:bCs/>
        </w:rPr>
        <w:t>Email Address:</w:t>
      </w:r>
    </w:p>
    <w:sectPr w:rsidR="00707EFF" w:rsidRPr="005B2658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FDE89" w14:textId="77777777" w:rsidR="0059203C" w:rsidRDefault="0059203C">
      <w:pPr>
        <w:spacing w:after="0" w:line="240" w:lineRule="auto"/>
      </w:pPr>
      <w:r>
        <w:separator/>
      </w:r>
    </w:p>
  </w:endnote>
  <w:endnote w:type="continuationSeparator" w:id="0">
    <w:p w14:paraId="092A8A7B" w14:textId="77777777" w:rsidR="0059203C" w:rsidRDefault="0059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399BBFC-115E-094B-B978-8DF2E1F602CF}"/>
    <w:embedBold r:id="rId3" w:fontKey="{AF43AE65-39B8-D949-A841-FAD9064B0098}"/>
    <w:embedItalic r:id="rId4" w:fontKey="{6C297068-DF28-FF46-926C-56B051049A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D945AAA-9005-0A44-9749-1C9262CBBFA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7AE78825-80AE-CF4E-A24B-750525FD70E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EF52BF7-43BE-7547-A4F1-AC302B2630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CBAE384-8B95-CD41-9B1F-EE165CCBECD4}"/>
    <w:embedBold r:id="rId9" w:fontKey="{6D153379-B83A-E145-A96C-72598B2315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FF3F8BC-09BD-064E-8F6B-C98B4D6FBB5E}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BAEC683C-2B5A-4A42-B952-5FAE8DE71659}"/>
    <w:embedItalic r:id="rId12" w:fontKey="{75556E14-3C6F-F146-B732-F86200ACC5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6F847EF-1507-7941-BA66-028B7A0E96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AB031" w14:textId="77777777" w:rsidR="0059203C" w:rsidRDefault="0059203C">
      <w:pPr>
        <w:spacing w:after="0" w:line="240" w:lineRule="auto"/>
      </w:pPr>
      <w:r>
        <w:separator/>
      </w:r>
    </w:p>
  </w:footnote>
  <w:footnote w:type="continuationSeparator" w:id="0">
    <w:p w14:paraId="009AA59E" w14:textId="77777777" w:rsidR="0059203C" w:rsidRDefault="00592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21D26" w14:textId="77777777" w:rsidR="00707EFF" w:rsidRDefault="000E65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b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84230AB" wp14:editId="14A87B97">
          <wp:simplePos x="0" y="0"/>
          <wp:positionH relativeFrom="margin">
            <wp:posOffset>-515565</wp:posOffset>
          </wp:positionH>
          <wp:positionV relativeFrom="margin">
            <wp:posOffset>-805814</wp:posOffset>
          </wp:positionV>
          <wp:extent cx="2791460" cy="523875"/>
          <wp:effectExtent l="0" t="0" r="0" b="0"/>
          <wp:wrapSquare wrapText="bothSides" distT="0" distB="0" distL="114300" distR="114300"/>
          <wp:docPr id="28" name="image1.png" descr="Elizabeth R. Griffin Program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 descr="Elizabeth R. Griffin Program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9146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156F1"/>
    <w:multiLevelType w:val="hybridMultilevel"/>
    <w:tmpl w:val="2D52F1C0"/>
    <w:lvl w:ilvl="0" w:tplc="F872E92C">
      <w:start w:val="1"/>
      <w:numFmt w:val="bullet"/>
      <w:lvlText w:val="o"/>
      <w:lvlJc w:val="left"/>
      <w:pPr>
        <w:ind w:left="720" w:hanging="360"/>
      </w:pPr>
      <w:rPr>
        <w:rFonts w:ascii="Noto Sans Symbols" w:hAnsi="Noto Sans Symbols" w:hint="default"/>
      </w:rPr>
    </w:lvl>
    <w:lvl w:ilvl="1" w:tplc="009240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08F74C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 w:tplc="A9CA5FF6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 w:tplc="EF2E64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564162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 w:tplc="AFDE5D3E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 w:tplc="8A80C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AC977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56D90686"/>
    <w:multiLevelType w:val="multilevel"/>
    <w:tmpl w:val="FFFFFFFF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7FD1B30"/>
    <w:multiLevelType w:val="hybridMultilevel"/>
    <w:tmpl w:val="92DED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37223">
    <w:abstractNumId w:val="0"/>
  </w:num>
  <w:num w:numId="2" w16cid:durableId="1005018854">
    <w:abstractNumId w:val="1"/>
  </w:num>
  <w:num w:numId="3" w16cid:durableId="16330918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260"/>
    <w:rsid w:val="000E6537"/>
    <w:rsid w:val="000F0260"/>
    <w:rsid w:val="004206D6"/>
    <w:rsid w:val="004A14C0"/>
    <w:rsid w:val="0059203C"/>
    <w:rsid w:val="005B2658"/>
    <w:rsid w:val="00707EFF"/>
    <w:rsid w:val="007D7FBF"/>
    <w:rsid w:val="00B82740"/>
    <w:rsid w:val="00D25D4A"/>
    <w:rsid w:val="00D83BF5"/>
    <w:rsid w:val="00E93519"/>
    <w:rsid w:val="071C902C"/>
    <w:rsid w:val="0CF16F9C"/>
    <w:rsid w:val="1EEF45E5"/>
    <w:rsid w:val="2AEEF37F"/>
    <w:rsid w:val="344DC9DC"/>
    <w:rsid w:val="460EC863"/>
    <w:rsid w:val="474222B3"/>
    <w:rsid w:val="59E9089A"/>
    <w:rsid w:val="656EBF62"/>
    <w:rsid w:val="7A2E6A93"/>
    <w:rsid w:val="7B14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F4824D"/>
  <w15:docId w15:val="{15470130-8D7E-0147-B4C6-FBADB2143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586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6D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2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39D"/>
  </w:style>
  <w:style w:type="paragraph" w:styleId="Footer">
    <w:name w:val="footer"/>
    <w:basedOn w:val="Normal"/>
    <w:link w:val="FooterChar"/>
    <w:uiPriority w:val="99"/>
    <w:unhideWhenUsed/>
    <w:rsid w:val="00682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39D"/>
  </w:style>
  <w:style w:type="paragraph" w:styleId="BalloonText">
    <w:name w:val="Balloon Text"/>
    <w:basedOn w:val="Normal"/>
    <w:link w:val="BalloonTextChar"/>
    <w:uiPriority w:val="99"/>
    <w:semiHidden/>
    <w:unhideWhenUsed/>
    <w:rsid w:val="000A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D8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A6D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6D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6D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6D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6D8F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insorrell/Desktop/ERGP%20RFP%20Proposal%20Template_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MO0fVMXhV4npCh1o5QGm18nkGQ==">AMUW2mV/VULTwxYHGywhe+RlmZgoAJLKIVc156WGjXeRUvM5zNpMJY0itZNMdP3ocHaKi8pwCm8s+J+d24SQWC7UwTjkkZCP3A==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ERGP RFP Proposal Template_DRAFT.dotx</Template>
  <TotalTime>2</TotalTime>
  <Pages>1</Pages>
  <Words>376</Words>
  <Characters>2146</Characters>
  <Application>Microsoft Office Word</Application>
  <DocSecurity>0</DocSecurity>
  <Lines>17</Lines>
  <Paragraphs>5</Paragraphs>
  <ScaleCrop>false</ScaleCrop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Sorrell</dc:creator>
  <cp:lastModifiedBy>Julia Cizek</cp:lastModifiedBy>
  <cp:revision>3</cp:revision>
  <dcterms:created xsi:type="dcterms:W3CDTF">2025-02-09T20:36:00Z</dcterms:created>
  <dcterms:modified xsi:type="dcterms:W3CDTF">2025-02-09T23:21:00Z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etDate">
    <vt:lpwstr>2021-10-26T17:26:04Z</vt:lpwstr>
  </property>
  <property fmtid="{D5CDD505-2E9C-101B-9397-08002B2CF9AE}" pid="4" name="MSIP_Label_1665d9ee-429a-4d5f-97cc-cfb56e044a6e_Method">
    <vt:lpwstr>Privileged</vt:lpwstr>
  </property>
  <property fmtid="{D5CDD505-2E9C-101B-9397-08002B2CF9AE}" pid="5" name="MSIP_Label_1665d9ee-429a-4d5f-97cc-cfb56e044a6e_Name">
    <vt:lpwstr>1665d9ee-429a-4d5f-97cc-cfb56e044a6e</vt:lpwstr>
  </property>
  <property fmtid="{D5CDD505-2E9C-101B-9397-08002B2CF9AE}" pid="6" name="MSIP_Label_1665d9ee-429a-4d5f-97cc-cfb56e044a6e_SiteId">
    <vt:lpwstr>66cf5074-5afe-48d1-a691-a12b2121f44b</vt:lpwstr>
  </property>
  <property fmtid="{D5CDD505-2E9C-101B-9397-08002B2CF9AE}" pid="7" name="MSIP_Label_1665d9ee-429a-4d5f-97cc-cfb56e044a6e_ActionId">
    <vt:lpwstr>447612f0-f1b5-4459-8bf4-c20cc0c2862b</vt:lpwstr>
  </property>
  <property fmtid="{D5CDD505-2E9C-101B-9397-08002B2CF9AE}" pid="8" name="MSIP_Label_1665d9ee-429a-4d5f-97cc-cfb56e044a6e_ContentBits">
    <vt:lpwstr>0</vt:lpwstr>
  </property>
</Properties>
</file>